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C4" w:rsidRDefault="004532C4"/>
    <w:p w:rsidR="00BD72BF" w:rsidRDefault="00BD72BF" w:rsidP="00136869">
      <w:pPr>
        <w:spacing w:after="160" w:line="259" w:lineRule="auto"/>
      </w:pPr>
    </w:p>
    <w:p w:rsidR="009100BB" w:rsidRDefault="009100BB" w:rsidP="009100BB">
      <w:pPr>
        <w:keepNext/>
        <w:jc w:val="center"/>
        <w:outlineLvl w:val="7"/>
        <w:rPr>
          <w:b/>
          <w:bCs/>
          <w:sz w:val="28"/>
          <w:szCs w:val="28"/>
        </w:rPr>
      </w:pPr>
    </w:p>
    <w:p w:rsidR="000A7342" w:rsidRDefault="000A7342" w:rsidP="009100BB">
      <w:pPr>
        <w:keepNext/>
        <w:jc w:val="center"/>
        <w:outlineLvl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вакансий</w:t>
      </w:r>
      <w:r w:rsidRPr="000A7342">
        <w:rPr>
          <w:b/>
          <w:bCs/>
          <w:sz w:val="28"/>
          <w:szCs w:val="28"/>
        </w:rPr>
        <w:t xml:space="preserve"> </w:t>
      </w:r>
      <w:r w:rsidRPr="009100BB">
        <w:rPr>
          <w:b/>
          <w:bCs/>
          <w:sz w:val="28"/>
          <w:szCs w:val="28"/>
        </w:rPr>
        <w:t>ГУЗ «</w:t>
      </w:r>
      <w:r>
        <w:rPr>
          <w:b/>
          <w:bCs/>
          <w:sz w:val="28"/>
          <w:szCs w:val="28"/>
        </w:rPr>
        <w:t xml:space="preserve">Ясногорская </w:t>
      </w:r>
      <w:r w:rsidRPr="009100BB">
        <w:rPr>
          <w:b/>
          <w:bCs/>
          <w:sz w:val="28"/>
          <w:szCs w:val="28"/>
        </w:rPr>
        <w:t>районная больница»</w:t>
      </w:r>
      <w:r>
        <w:rPr>
          <w:b/>
          <w:bCs/>
          <w:sz w:val="28"/>
          <w:szCs w:val="28"/>
        </w:rPr>
        <w:t xml:space="preserve">, </w:t>
      </w:r>
    </w:p>
    <w:p w:rsidR="009100BB" w:rsidRDefault="000A7342" w:rsidP="009100BB">
      <w:pPr>
        <w:keepNext/>
        <w:jc w:val="center"/>
        <w:outlineLvl w:val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замещении которых возможно прохождение процедуры наставничества</w:t>
      </w:r>
    </w:p>
    <w:p w:rsidR="009100BB" w:rsidRDefault="009100BB" w:rsidP="00136869">
      <w:pPr>
        <w:spacing w:after="160" w:line="259" w:lineRule="auto"/>
      </w:pP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2126"/>
      </w:tblGrid>
      <w:tr w:rsidR="009D0DEB" w:rsidTr="00333A26">
        <w:tc>
          <w:tcPr>
            <w:tcW w:w="5954" w:type="dxa"/>
          </w:tcPr>
          <w:p w:rsidR="009D0DEB" w:rsidRPr="009100BB" w:rsidRDefault="009D0DEB" w:rsidP="009D0DEB">
            <w:pPr>
              <w:spacing w:after="160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Наименование вакансии</w:t>
            </w:r>
          </w:p>
        </w:tc>
        <w:tc>
          <w:tcPr>
            <w:tcW w:w="2126" w:type="dxa"/>
          </w:tcPr>
          <w:p w:rsidR="009D0DEB" w:rsidRPr="009100BB" w:rsidRDefault="009D0DEB" w:rsidP="009100BB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Количество вакансий</w:t>
            </w:r>
          </w:p>
        </w:tc>
      </w:tr>
      <w:tr w:rsidR="009D0DEB" w:rsidTr="00333A26">
        <w:tc>
          <w:tcPr>
            <w:tcW w:w="5954" w:type="dxa"/>
          </w:tcPr>
          <w:p w:rsidR="009D0DEB" w:rsidRDefault="009D0DEB" w:rsidP="00281378">
            <w:pPr>
              <w:spacing w:after="160"/>
            </w:pPr>
            <w:r>
              <w:t>Врач-терапевт участковый</w:t>
            </w:r>
          </w:p>
        </w:tc>
        <w:tc>
          <w:tcPr>
            <w:tcW w:w="2126" w:type="dxa"/>
          </w:tcPr>
          <w:p w:rsidR="009D0DEB" w:rsidRDefault="009D0DEB" w:rsidP="00333A26">
            <w:pPr>
              <w:spacing w:after="160"/>
              <w:jc w:val="center"/>
            </w:pPr>
            <w:r>
              <w:t>1</w:t>
            </w:r>
          </w:p>
        </w:tc>
      </w:tr>
      <w:tr w:rsidR="009D0DEB" w:rsidTr="00333A26">
        <w:tc>
          <w:tcPr>
            <w:tcW w:w="5954" w:type="dxa"/>
          </w:tcPr>
          <w:p w:rsidR="009D0DEB" w:rsidRDefault="009D0DEB" w:rsidP="00281378">
            <w:pPr>
              <w:spacing w:after="160"/>
            </w:pPr>
            <w:r>
              <w:t>Фельдшер фельдшерского здравпункта</w:t>
            </w:r>
          </w:p>
        </w:tc>
        <w:tc>
          <w:tcPr>
            <w:tcW w:w="2126" w:type="dxa"/>
          </w:tcPr>
          <w:p w:rsidR="009D0DEB" w:rsidRDefault="009D0DEB" w:rsidP="00333A26">
            <w:pPr>
              <w:spacing w:after="160"/>
              <w:jc w:val="center"/>
            </w:pPr>
            <w:r>
              <w:t>3</w:t>
            </w:r>
          </w:p>
        </w:tc>
      </w:tr>
      <w:tr w:rsidR="009D0DEB" w:rsidTr="00333A26">
        <w:tc>
          <w:tcPr>
            <w:tcW w:w="5954" w:type="dxa"/>
          </w:tcPr>
          <w:p w:rsidR="009D0DEB" w:rsidRDefault="009D0DEB" w:rsidP="00281378">
            <w:pPr>
              <w:spacing w:after="160"/>
            </w:pPr>
            <w:r>
              <w:t xml:space="preserve">Медицинская сестра </w:t>
            </w:r>
          </w:p>
        </w:tc>
        <w:tc>
          <w:tcPr>
            <w:tcW w:w="2126" w:type="dxa"/>
          </w:tcPr>
          <w:p w:rsidR="009D0DEB" w:rsidRDefault="00333A26" w:rsidP="00333A26">
            <w:pPr>
              <w:spacing w:after="160"/>
              <w:jc w:val="center"/>
            </w:pPr>
            <w:r>
              <w:t>3</w:t>
            </w:r>
          </w:p>
        </w:tc>
      </w:tr>
    </w:tbl>
    <w:p w:rsidR="00F22B8B" w:rsidRDefault="00F22B8B" w:rsidP="00136869">
      <w:pPr>
        <w:spacing w:after="160" w:line="259" w:lineRule="auto"/>
      </w:pPr>
    </w:p>
    <w:p w:rsidR="00F22B8B" w:rsidRDefault="00F22B8B" w:rsidP="00136869">
      <w:pPr>
        <w:spacing w:after="160" w:line="259" w:lineRule="auto"/>
      </w:pPr>
    </w:p>
    <w:p w:rsidR="00F22B8B" w:rsidRDefault="00F22B8B" w:rsidP="00136869">
      <w:pPr>
        <w:spacing w:after="160" w:line="259" w:lineRule="auto"/>
      </w:pPr>
    </w:p>
    <w:sectPr w:rsidR="00F22B8B" w:rsidSect="009922F4">
      <w:headerReference w:type="even" r:id="rId8"/>
      <w:headerReference w:type="default" r:id="rId9"/>
      <w:pgSz w:w="11906" w:h="16838"/>
      <w:pgMar w:top="1134" w:right="707" w:bottom="851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730" w:rsidRDefault="003E2730">
      <w:r>
        <w:separator/>
      </w:r>
    </w:p>
  </w:endnote>
  <w:endnote w:type="continuationSeparator" w:id="0">
    <w:p w:rsidR="003E2730" w:rsidRDefault="003E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730" w:rsidRDefault="003E2730">
      <w:r>
        <w:separator/>
      </w:r>
    </w:p>
  </w:footnote>
  <w:footnote w:type="continuationSeparator" w:id="0">
    <w:p w:rsidR="003E2730" w:rsidRDefault="003E2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4C" w:rsidRDefault="00566BB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1</w:t>
    </w:r>
    <w:r>
      <w:rPr>
        <w:rStyle w:val="a3"/>
      </w:rPr>
      <w:fldChar w:fldCharType="end"/>
    </w:r>
  </w:p>
  <w:p w:rsidR="00AC634C" w:rsidRDefault="00AC63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4C" w:rsidRDefault="00AC634C">
    <w:pPr>
      <w:pStyle w:val="a4"/>
      <w:framePr w:wrap="around" w:vAnchor="text" w:hAnchor="margin" w:xAlign="center" w:y="1"/>
      <w:rPr>
        <w:rStyle w:val="a3"/>
      </w:rPr>
    </w:pPr>
  </w:p>
  <w:p w:rsidR="00AC634C" w:rsidRDefault="00AC63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CC5"/>
    <w:multiLevelType w:val="multilevel"/>
    <w:tmpl w:val="032A0CC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9623D"/>
    <w:multiLevelType w:val="hybridMultilevel"/>
    <w:tmpl w:val="02805A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B596B"/>
    <w:multiLevelType w:val="hybridMultilevel"/>
    <w:tmpl w:val="7F84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DC3"/>
    <w:multiLevelType w:val="hybridMultilevel"/>
    <w:tmpl w:val="46E67A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11D14"/>
    <w:multiLevelType w:val="multilevel"/>
    <w:tmpl w:val="26AE6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ascii="PT Astra Serif" w:hAnsi="PT Astra Serif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PT Astra Serif" w:hAnsi="PT Astra Serif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PT Astra Serif" w:hAnsi="PT Astra Serif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PT Astra Serif" w:hAnsi="PT Astra Serif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PT Astra Serif" w:hAnsi="PT Astra Serif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PT Astra Serif" w:hAnsi="PT Astra Serif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PT Astra Serif" w:hAnsi="PT Astra Serif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PT Astra Serif" w:hAnsi="PT Astra Serif" w:hint="default"/>
        <w:sz w:val="28"/>
      </w:rPr>
    </w:lvl>
  </w:abstractNum>
  <w:abstractNum w:abstractNumId="5" w15:restartNumberingAfterBreak="0">
    <w:nsid w:val="1E60756F"/>
    <w:multiLevelType w:val="hybridMultilevel"/>
    <w:tmpl w:val="A1D057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75057"/>
    <w:multiLevelType w:val="multilevel"/>
    <w:tmpl w:val="C5806D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C7C5A"/>
    <w:multiLevelType w:val="multilevel"/>
    <w:tmpl w:val="B8B68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C519CA"/>
    <w:multiLevelType w:val="multilevel"/>
    <w:tmpl w:val="0DE8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45235"/>
    <w:multiLevelType w:val="multilevel"/>
    <w:tmpl w:val="0CD6D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CEDC423"/>
    <w:rsid w:val="BCEDC423"/>
    <w:rsid w:val="E9377BC7"/>
    <w:rsid w:val="FDF51118"/>
    <w:rsid w:val="FFFF13AA"/>
    <w:rsid w:val="00047AF6"/>
    <w:rsid w:val="00053A21"/>
    <w:rsid w:val="00073822"/>
    <w:rsid w:val="00074435"/>
    <w:rsid w:val="00097C96"/>
    <w:rsid w:val="000A7342"/>
    <w:rsid w:val="000B4E2A"/>
    <w:rsid w:val="000C33B8"/>
    <w:rsid w:val="000E6EB4"/>
    <w:rsid w:val="000F296A"/>
    <w:rsid w:val="000F6DF9"/>
    <w:rsid w:val="0011097A"/>
    <w:rsid w:val="00136869"/>
    <w:rsid w:val="00144F85"/>
    <w:rsid w:val="00157324"/>
    <w:rsid w:val="00166829"/>
    <w:rsid w:val="0017078E"/>
    <w:rsid w:val="00187868"/>
    <w:rsid w:val="001F176C"/>
    <w:rsid w:val="001F4DC3"/>
    <w:rsid w:val="001F5FA6"/>
    <w:rsid w:val="00211026"/>
    <w:rsid w:val="0023402A"/>
    <w:rsid w:val="002B00BF"/>
    <w:rsid w:val="002B644C"/>
    <w:rsid w:val="002B79C0"/>
    <w:rsid w:val="002C723A"/>
    <w:rsid w:val="002D49DC"/>
    <w:rsid w:val="002E5431"/>
    <w:rsid w:val="0030269D"/>
    <w:rsid w:val="00311250"/>
    <w:rsid w:val="00327829"/>
    <w:rsid w:val="00333A26"/>
    <w:rsid w:val="00370DBD"/>
    <w:rsid w:val="00371AE3"/>
    <w:rsid w:val="00383945"/>
    <w:rsid w:val="00387CCA"/>
    <w:rsid w:val="003A57EF"/>
    <w:rsid w:val="003E2730"/>
    <w:rsid w:val="003F4379"/>
    <w:rsid w:val="00416775"/>
    <w:rsid w:val="00416E56"/>
    <w:rsid w:val="0042059E"/>
    <w:rsid w:val="00426A50"/>
    <w:rsid w:val="00427EF9"/>
    <w:rsid w:val="004532C4"/>
    <w:rsid w:val="0045490B"/>
    <w:rsid w:val="00466E40"/>
    <w:rsid w:val="00487AE4"/>
    <w:rsid w:val="004A32EE"/>
    <w:rsid w:val="004A53EB"/>
    <w:rsid w:val="004B3A3D"/>
    <w:rsid w:val="004C2B8A"/>
    <w:rsid w:val="004D500E"/>
    <w:rsid w:val="004D7FBE"/>
    <w:rsid w:val="00500990"/>
    <w:rsid w:val="00504108"/>
    <w:rsid w:val="00546A4E"/>
    <w:rsid w:val="00566BBE"/>
    <w:rsid w:val="0058088C"/>
    <w:rsid w:val="00580FBC"/>
    <w:rsid w:val="005D1F80"/>
    <w:rsid w:val="006404BE"/>
    <w:rsid w:val="00640525"/>
    <w:rsid w:val="00661366"/>
    <w:rsid w:val="00675BAB"/>
    <w:rsid w:val="00682D86"/>
    <w:rsid w:val="00692477"/>
    <w:rsid w:val="006B2076"/>
    <w:rsid w:val="006C7A64"/>
    <w:rsid w:val="006D663F"/>
    <w:rsid w:val="006E0B8A"/>
    <w:rsid w:val="006E10A2"/>
    <w:rsid w:val="006F2463"/>
    <w:rsid w:val="00704901"/>
    <w:rsid w:val="0070518D"/>
    <w:rsid w:val="007214CD"/>
    <w:rsid w:val="007215A0"/>
    <w:rsid w:val="007328B8"/>
    <w:rsid w:val="00750CE4"/>
    <w:rsid w:val="00753401"/>
    <w:rsid w:val="00760EC3"/>
    <w:rsid w:val="00784492"/>
    <w:rsid w:val="007871F4"/>
    <w:rsid w:val="007A1ACD"/>
    <w:rsid w:val="007D6132"/>
    <w:rsid w:val="007E15D9"/>
    <w:rsid w:val="007E23F9"/>
    <w:rsid w:val="007E6301"/>
    <w:rsid w:val="007E7251"/>
    <w:rsid w:val="007F071C"/>
    <w:rsid w:val="007F1CE4"/>
    <w:rsid w:val="007F3C8C"/>
    <w:rsid w:val="00816577"/>
    <w:rsid w:val="0081663B"/>
    <w:rsid w:val="00841809"/>
    <w:rsid w:val="00867DE6"/>
    <w:rsid w:val="00887E83"/>
    <w:rsid w:val="008A6E55"/>
    <w:rsid w:val="008D5A8B"/>
    <w:rsid w:val="008E41E9"/>
    <w:rsid w:val="008F27A7"/>
    <w:rsid w:val="00900AC2"/>
    <w:rsid w:val="009100BB"/>
    <w:rsid w:val="00913CB6"/>
    <w:rsid w:val="009206DC"/>
    <w:rsid w:val="00931730"/>
    <w:rsid w:val="00953070"/>
    <w:rsid w:val="00955CC4"/>
    <w:rsid w:val="009621EF"/>
    <w:rsid w:val="00965F49"/>
    <w:rsid w:val="0098052B"/>
    <w:rsid w:val="009907B7"/>
    <w:rsid w:val="009922F4"/>
    <w:rsid w:val="009A21D2"/>
    <w:rsid w:val="009A2306"/>
    <w:rsid w:val="009B6906"/>
    <w:rsid w:val="009C25AE"/>
    <w:rsid w:val="009D0DEB"/>
    <w:rsid w:val="009D147B"/>
    <w:rsid w:val="009E172B"/>
    <w:rsid w:val="009E7246"/>
    <w:rsid w:val="00A15AAD"/>
    <w:rsid w:val="00A24DE2"/>
    <w:rsid w:val="00A37BBB"/>
    <w:rsid w:val="00A458C8"/>
    <w:rsid w:val="00A47098"/>
    <w:rsid w:val="00A47BCB"/>
    <w:rsid w:val="00A85A53"/>
    <w:rsid w:val="00A86157"/>
    <w:rsid w:val="00AC634C"/>
    <w:rsid w:val="00AE0D95"/>
    <w:rsid w:val="00AF013E"/>
    <w:rsid w:val="00B25625"/>
    <w:rsid w:val="00B331F3"/>
    <w:rsid w:val="00B7483A"/>
    <w:rsid w:val="00B9073C"/>
    <w:rsid w:val="00BA0BD0"/>
    <w:rsid w:val="00BD3E26"/>
    <w:rsid w:val="00BD4F8C"/>
    <w:rsid w:val="00BD72BF"/>
    <w:rsid w:val="00BD75C9"/>
    <w:rsid w:val="00BD7810"/>
    <w:rsid w:val="00C0602C"/>
    <w:rsid w:val="00C06BC5"/>
    <w:rsid w:val="00C52DA9"/>
    <w:rsid w:val="00C624A2"/>
    <w:rsid w:val="00C768B9"/>
    <w:rsid w:val="00C81283"/>
    <w:rsid w:val="00C862AB"/>
    <w:rsid w:val="00C9505D"/>
    <w:rsid w:val="00CA1CA6"/>
    <w:rsid w:val="00CA311F"/>
    <w:rsid w:val="00CC6FDF"/>
    <w:rsid w:val="00CD3C0D"/>
    <w:rsid w:val="00CD6F4D"/>
    <w:rsid w:val="00CE6087"/>
    <w:rsid w:val="00D11E16"/>
    <w:rsid w:val="00D31C26"/>
    <w:rsid w:val="00D47321"/>
    <w:rsid w:val="00D66EF5"/>
    <w:rsid w:val="00DA18B1"/>
    <w:rsid w:val="00DA2600"/>
    <w:rsid w:val="00DB3771"/>
    <w:rsid w:val="00DC1B4D"/>
    <w:rsid w:val="00DC2484"/>
    <w:rsid w:val="00DD7072"/>
    <w:rsid w:val="00DE760B"/>
    <w:rsid w:val="00E91E6F"/>
    <w:rsid w:val="00E92E3C"/>
    <w:rsid w:val="00EA61DA"/>
    <w:rsid w:val="00EC4A6A"/>
    <w:rsid w:val="00F1531D"/>
    <w:rsid w:val="00F20F7B"/>
    <w:rsid w:val="00F22B8B"/>
    <w:rsid w:val="00F31FD2"/>
    <w:rsid w:val="00F345FC"/>
    <w:rsid w:val="00F408A7"/>
    <w:rsid w:val="00F41B0C"/>
    <w:rsid w:val="00F46672"/>
    <w:rsid w:val="00F55D4A"/>
    <w:rsid w:val="00F62CCF"/>
    <w:rsid w:val="00F808C4"/>
    <w:rsid w:val="00F84232"/>
    <w:rsid w:val="00FA27A2"/>
    <w:rsid w:val="00FB768E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BA9BEC-8D17-44A8-8A8B-1A61BDCAF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BB"/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</w:pPr>
  </w:style>
  <w:style w:type="table" w:styleId="a6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docdata">
    <w:name w:val="docdata"/>
    <w:aliases w:val="docy,v5,23348,bqiaagaaeyqcaaagiaiaaamwsaaabqtraaaaaaaaaaaaaaaaaaaaaaaaaaaaaaaaaaaaaaaaaaaaaaaaaaaaaaaaaaaaaaaaaaaaaaaaaaaaaaaaaaaaaaaaaaaaaaaaaaaaaaaaaaaaaaaaaaaaaaaaaaaaaaaaaaaaaaaaaaaaaaaaaaaaaaaaaaaaaaaaaaaaaaaaaaaaaaaaaaaaaaaaaaaaaaaaaaaaaaa"/>
    <w:basedOn w:val="a"/>
    <w:rsid w:val="00682D8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682D86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F22B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2B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user\MEGA\suvorov_disk\&#1041;&#1083;&#1072;&#1085;&#1082;&#1080;\&#1055;&#1088;&#1080;&#1082;&#1072;&#1079;&#1099;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C4871-7DE8-4DBD-86B1-575F9885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Мишина Ольга</cp:lastModifiedBy>
  <cp:revision>2</cp:revision>
  <cp:lastPrinted>2026-06-16T09:18:00Z</cp:lastPrinted>
  <dcterms:created xsi:type="dcterms:W3CDTF">2026-06-16T09:28:00Z</dcterms:created>
  <dcterms:modified xsi:type="dcterms:W3CDTF">2026-06-16T09:28:00Z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