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C4" w:rsidRDefault="004532C4"/>
    <w:p w:rsidR="003A57EF" w:rsidRDefault="003A57EF" w:rsidP="003A57EF">
      <w:pPr>
        <w:jc w:val="right"/>
      </w:pPr>
      <w:bookmarkStart w:id="0" w:name="_GoBack"/>
      <w:bookmarkEnd w:id="0"/>
      <w:r>
        <w:t xml:space="preserve">Приложение 1 </w:t>
      </w:r>
    </w:p>
    <w:p w:rsidR="003A57EF" w:rsidRDefault="003A57EF" w:rsidP="003A57EF">
      <w:pPr>
        <w:jc w:val="right"/>
      </w:pPr>
      <w:r>
        <w:t>к приказу от</w:t>
      </w:r>
      <w:r w:rsidR="00BD7810">
        <w:t xml:space="preserve"> </w:t>
      </w:r>
      <w:r w:rsidR="00F55D4A">
        <w:t>0</w:t>
      </w:r>
      <w:r w:rsidR="00BD7810">
        <w:t>9.0</w:t>
      </w:r>
      <w:r w:rsidR="00F55D4A">
        <w:t>6</w:t>
      </w:r>
      <w:r w:rsidR="00BD7810">
        <w:t>.2026г.</w:t>
      </w:r>
      <w:r>
        <w:t xml:space="preserve"> № </w:t>
      </w:r>
      <w:r w:rsidR="00F55D4A">
        <w:t>01-02/</w:t>
      </w:r>
      <w:r w:rsidR="00BD7810">
        <w:t>8</w:t>
      </w:r>
      <w:r w:rsidR="00F55D4A">
        <w:t>0</w:t>
      </w:r>
      <w:r w:rsidR="00BD7810">
        <w:t>-</w:t>
      </w:r>
      <w:r w:rsidR="00F55D4A">
        <w:t>осн</w:t>
      </w:r>
      <w:r w:rsidRPr="003A57EF">
        <w:t xml:space="preserve"> </w:t>
      </w:r>
    </w:p>
    <w:p w:rsidR="009100BB" w:rsidRDefault="009100BB" w:rsidP="003A57EF">
      <w:pPr>
        <w:jc w:val="right"/>
      </w:pPr>
      <w:r>
        <w:t>«</w:t>
      </w:r>
      <w:r w:rsidR="003A57EF">
        <w:t xml:space="preserve">Об утверждении реестра наставников </w:t>
      </w:r>
    </w:p>
    <w:p w:rsidR="009100BB" w:rsidRDefault="003A57EF" w:rsidP="003A57EF">
      <w:pPr>
        <w:jc w:val="right"/>
      </w:pPr>
      <w:r>
        <w:t xml:space="preserve">в соответствии с медицинскими специальностями </w:t>
      </w:r>
    </w:p>
    <w:p w:rsidR="001F4DC3" w:rsidRDefault="003A57EF" w:rsidP="003A57EF">
      <w:pPr>
        <w:jc w:val="right"/>
      </w:pPr>
      <w:r>
        <w:t>ГУЗ «</w:t>
      </w:r>
      <w:r w:rsidR="00F55D4A">
        <w:t xml:space="preserve">Ясногорская </w:t>
      </w:r>
      <w:r w:rsidR="009100BB">
        <w:t>РБ</w:t>
      </w:r>
      <w:r>
        <w:t>»</w:t>
      </w:r>
    </w:p>
    <w:p w:rsidR="00BD72BF" w:rsidRDefault="00BD72BF" w:rsidP="00136869">
      <w:pPr>
        <w:spacing w:after="160" w:line="259" w:lineRule="auto"/>
      </w:pPr>
    </w:p>
    <w:p w:rsidR="009100BB" w:rsidRDefault="009100BB" w:rsidP="009100BB">
      <w:pPr>
        <w:keepNext/>
        <w:jc w:val="center"/>
        <w:outlineLvl w:val="7"/>
        <w:rPr>
          <w:b/>
          <w:bCs/>
          <w:sz w:val="28"/>
          <w:szCs w:val="28"/>
        </w:rPr>
      </w:pPr>
    </w:p>
    <w:p w:rsidR="009100BB" w:rsidRDefault="009100BB" w:rsidP="009100BB">
      <w:pPr>
        <w:keepNext/>
        <w:jc w:val="center"/>
        <w:outlineLvl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9100BB">
        <w:rPr>
          <w:b/>
          <w:bCs/>
          <w:sz w:val="28"/>
          <w:szCs w:val="28"/>
        </w:rPr>
        <w:t xml:space="preserve">еестр наставников </w:t>
      </w:r>
    </w:p>
    <w:p w:rsidR="009100BB" w:rsidRPr="009100BB" w:rsidRDefault="009100BB" w:rsidP="009100BB">
      <w:pPr>
        <w:keepNext/>
        <w:jc w:val="center"/>
        <w:outlineLvl w:val="7"/>
        <w:rPr>
          <w:b/>
          <w:bCs/>
          <w:sz w:val="28"/>
          <w:szCs w:val="28"/>
        </w:rPr>
      </w:pPr>
      <w:r w:rsidRPr="009100BB">
        <w:rPr>
          <w:b/>
          <w:bCs/>
          <w:sz w:val="28"/>
          <w:szCs w:val="28"/>
        </w:rPr>
        <w:t>ГУЗ «</w:t>
      </w:r>
      <w:r w:rsidR="008F27A7">
        <w:rPr>
          <w:b/>
          <w:bCs/>
          <w:sz w:val="28"/>
          <w:szCs w:val="28"/>
        </w:rPr>
        <w:t xml:space="preserve">Ясногорская </w:t>
      </w:r>
      <w:r w:rsidRPr="009100BB">
        <w:rPr>
          <w:b/>
          <w:bCs/>
          <w:sz w:val="28"/>
          <w:szCs w:val="28"/>
        </w:rPr>
        <w:t>районная больница»</w:t>
      </w:r>
    </w:p>
    <w:p w:rsidR="009100BB" w:rsidRDefault="009100BB" w:rsidP="00136869">
      <w:pPr>
        <w:spacing w:after="160" w:line="259" w:lineRule="auto"/>
      </w:pPr>
    </w:p>
    <w:tbl>
      <w:tblPr>
        <w:tblStyle w:val="a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3448"/>
        <w:gridCol w:w="4915"/>
      </w:tblGrid>
      <w:tr w:rsidR="000B4E2A" w:rsidTr="0042059E">
        <w:tc>
          <w:tcPr>
            <w:tcW w:w="851" w:type="dxa"/>
          </w:tcPr>
          <w:p w:rsidR="000B4E2A" w:rsidRPr="009100BB" w:rsidRDefault="000B4E2A" w:rsidP="009100BB">
            <w:pPr>
              <w:spacing w:after="160"/>
              <w:jc w:val="center"/>
              <w:rPr>
                <w:b/>
              </w:rPr>
            </w:pPr>
            <w:r w:rsidRPr="009100BB">
              <w:rPr>
                <w:b/>
              </w:rPr>
              <w:t>№ п/п</w:t>
            </w:r>
          </w:p>
        </w:tc>
        <w:tc>
          <w:tcPr>
            <w:tcW w:w="3448" w:type="dxa"/>
          </w:tcPr>
          <w:p w:rsidR="000B4E2A" w:rsidRPr="009100BB" w:rsidRDefault="000B4E2A" w:rsidP="009100BB">
            <w:pPr>
              <w:spacing w:after="160"/>
              <w:jc w:val="center"/>
              <w:rPr>
                <w:b/>
              </w:rPr>
            </w:pPr>
            <w:r w:rsidRPr="009100BB">
              <w:rPr>
                <w:b/>
              </w:rPr>
              <w:t>ФИО наставника</w:t>
            </w:r>
          </w:p>
        </w:tc>
        <w:tc>
          <w:tcPr>
            <w:tcW w:w="4915" w:type="dxa"/>
          </w:tcPr>
          <w:p w:rsidR="000B4E2A" w:rsidRPr="009100BB" w:rsidRDefault="000B4E2A" w:rsidP="009100BB">
            <w:pPr>
              <w:spacing w:after="160"/>
              <w:jc w:val="center"/>
              <w:rPr>
                <w:b/>
              </w:rPr>
            </w:pPr>
            <w:r w:rsidRPr="009100BB">
              <w:rPr>
                <w:b/>
              </w:rPr>
              <w:t>Должность наставника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Дьячкова Олеся Владимировна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Заместитель главного врача по лечебной работе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Чепурная Анастасия Юрьевна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Врач-терапевт участковый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Акопова Сусанна Зурабовна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Заведующий детским поликлиническим отделением-врач-педиатр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Рогова Елена Олеговна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Заведующий женской консультацией-врач-акушер-гинеколог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Бугай Виктор Тадеушович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Врач-акушер-гинеколог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Ильинский Михаил Владимирович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Заведующий инфекционным отделением-врач-инфекционист</w:t>
            </w:r>
          </w:p>
        </w:tc>
      </w:tr>
      <w:tr w:rsidR="0042059E" w:rsidTr="0042059E">
        <w:tc>
          <w:tcPr>
            <w:tcW w:w="851" w:type="dxa"/>
          </w:tcPr>
          <w:p w:rsidR="0042059E" w:rsidRDefault="0042059E" w:rsidP="00281378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42059E" w:rsidRDefault="0042059E" w:rsidP="00281378">
            <w:pPr>
              <w:spacing w:after="160"/>
            </w:pPr>
            <w:r>
              <w:t>Шакунас Ирина Георгиевна</w:t>
            </w:r>
          </w:p>
        </w:tc>
        <w:tc>
          <w:tcPr>
            <w:tcW w:w="4915" w:type="dxa"/>
          </w:tcPr>
          <w:p w:rsidR="0042059E" w:rsidRDefault="0042059E" w:rsidP="00281378">
            <w:pPr>
              <w:spacing w:after="160"/>
            </w:pPr>
            <w:r>
              <w:t>Врач-терапевт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9100BB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9100BB">
            <w:pPr>
              <w:spacing w:after="160"/>
            </w:pPr>
            <w:r>
              <w:t>Шигаева Светлана Николаевна</w:t>
            </w:r>
          </w:p>
        </w:tc>
        <w:tc>
          <w:tcPr>
            <w:tcW w:w="4915" w:type="dxa"/>
          </w:tcPr>
          <w:p w:rsidR="000B4E2A" w:rsidRDefault="000B4E2A" w:rsidP="000F296A">
            <w:pPr>
              <w:spacing w:after="160"/>
            </w:pPr>
            <w:r>
              <w:t xml:space="preserve">Фельдшер 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9100BB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11097A">
            <w:pPr>
              <w:spacing w:after="160"/>
            </w:pPr>
            <w:r>
              <w:t>Крейдун Виктория Владимировна</w:t>
            </w:r>
          </w:p>
        </w:tc>
        <w:tc>
          <w:tcPr>
            <w:tcW w:w="4915" w:type="dxa"/>
          </w:tcPr>
          <w:p w:rsidR="000B4E2A" w:rsidRDefault="000B4E2A" w:rsidP="009100BB">
            <w:pPr>
              <w:spacing w:after="160"/>
            </w:pPr>
            <w:r>
              <w:t xml:space="preserve">Акушерка 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9100BB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9100BB">
            <w:pPr>
              <w:spacing w:after="160"/>
            </w:pPr>
            <w:r>
              <w:t>Крючкова Ирина Владимировна</w:t>
            </w:r>
          </w:p>
        </w:tc>
        <w:tc>
          <w:tcPr>
            <w:tcW w:w="4915" w:type="dxa"/>
          </w:tcPr>
          <w:p w:rsidR="000B4E2A" w:rsidRDefault="000B4E2A" w:rsidP="009100BB">
            <w:pPr>
              <w:spacing w:after="160"/>
            </w:pPr>
            <w:r>
              <w:t>Медицинский лабораторный техник (фельдшер-лаборант)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9100BB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9100BB">
            <w:pPr>
              <w:spacing w:after="160"/>
            </w:pPr>
            <w:r>
              <w:t>Гуреева Екатерина Сергеевна</w:t>
            </w:r>
          </w:p>
        </w:tc>
        <w:tc>
          <w:tcPr>
            <w:tcW w:w="4915" w:type="dxa"/>
          </w:tcPr>
          <w:p w:rsidR="000B4E2A" w:rsidRDefault="000B4E2A" w:rsidP="009100BB">
            <w:pPr>
              <w:spacing w:after="160"/>
            </w:pPr>
            <w:r>
              <w:t>Старшая медицинская сестра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6E0B8A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6E0B8A">
            <w:pPr>
              <w:spacing w:after="160"/>
            </w:pPr>
            <w:r>
              <w:t>Рубцова Оксана Владимировна</w:t>
            </w:r>
          </w:p>
        </w:tc>
        <w:tc>
          <w:tcPr>
            <w:tcW w:w="4915" w:type="dxa"/>
          </w:tcPr>
          <w:p w:rsidR="000B4E2A" w:rsidRDefault="000B4E2A" w:rsidP="006E0B8A">
            <w:pPr>
              <w:spacing w:after="160"/>
            </w:pPr>
            <w:r>
              <w:t>Медицинская сестра процедурной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6E0B8A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6E0B8A">
            <w:pPr>
              <w:spacing w:after="160"/>
            </w:pPr>
            <w:r>
              <w:t>Андрюкова Олеся Алексеевна</w:t>
            </w:r>
          </w:p>
        </w:tc>
        <w:tc>
          <w:tcPr>
            <w:tcW w:w="4915" w:type="dxa"/>
          </w:tcPr>
          <w:p w:rsidR="000B4E2A" w:rsidRDefault="000B4E2A" w:rsidP="006E0B8A">
            <w:pPr>
              <w:spacing w:after="160"/>
            </w:pPr>
            <w:r>
              <w:t>Медицинская сестра участковая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6404BE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6404BE">
            <w:pPr>
              <w:spacing w:after="160"/>
            </w:pPr>
            <w:r>
              <w:t>Кукушкина Лариса Васильевна</w:t>
            </w:r>
          </w:p>
        </w:tc>
        <w:tc>
          <w:tcPr>
            <w:tcW w:w="4915" w:type="dxa"/>
          </w:tcPr>
          <w:p w:rsidR="000B4E2A" w:rsidRDefault="000B4E2A" w:rsidP="006404BE">
            <w:pPr>
              <w:spacing w:after="160"/>
            </w:pPr>
            <w:r>
              <w:t>Старшая медицинская сестра</w:t>
            </w:r>
          </w:p>
        </w:tc>
      </w:tr>
      <w:tr w:rsidR="000B4E2A" w:rsidTr="0042059E">
        <w:tc>
          <w:tcPr>
            <w:tcW w:w="851" w:type="dxa"/>
          </w:tcPr>
          <w:p w:rsidR="000B4E2A" w:rsidRDefault="000B4E2A" w:rsidP="006404BE">
            <w:pPr>
              <w:pStyle w:val="a7"/>
              <w:numPr>
                <w:ilvl w:val="0"/>
                <w:numId w:val="10"/>
              </w:numPr>
              <w:spacing w:after="160"/>
            </w:pPr>
          </w:p>
        </w:tc>
        <w:tc>
          <w:tcPr>
            <w:tcW w:w="3448" w:type="dxa"/>
          </w:tcPr>
          <w:p w:rsidR="000B4E2A" w:rsidRDefault="000B4E2A" w:rsidP="006404BE">
            <w:pPr>
              <w:spacing w:after="160"/>
            </w:pPr>
            <w:r>
              <w:t>Щукалова Неля Владимировна</w:t>
            </w:r>
          </w:p>
        </w:tc>
        <w:tc>
          <w:tcPr>
            <w:tcW w:w="4915" w:type="dxa"/>
          </w:tcPr>
          <w:p w:rsidR="000B4E2A" w:rsidRDefault="000B4E2A" w:rsidP="006404BE">
            <w:pPr>
              <w:spacing w:after="160"/>
            </w:pPr>
            <w:r>
              <w:t>Медицинская сестра</w:t>
            </w:r>
          </w:p>
        </w:tc>
      </w:tr>
    </w:tbl>
    <w:p w:rsidR="009100BB" w:rsidRDefault="009100BB" w:rsidP="00136869">
      <w:pPr>
        <w:spacing w:after="160" w:line="259" w:lineRule="auto"/>
      </w:pPr>
    </w:p>
    <w:p w:rsidR="00F22B8B" w:rsidRDefault="00F22B8B" w:rsidP="00136869">
      <w:pPr>
        <w:spacing w:after="160" w:line="259" w:lineRule="auto"/>
      </w:pPr>
    </w:p>
    <w:p w:rsidR="00F22B8B" w:rsidRDefault="00F22B8B" w:rsidP="00136869">
      <w:pPr>
        <w:spacing w:after="160" w:line="259" w:lineRule="auto"/>
      </w:pPr>
    </w:p>
    <w:p w:rsidR="00F22B8B" w:rsidRDefault="00F22B8B" w:rsidP="00136869">
      <w:pPr>
        <w:spacing w:after="160" w:line="259" w:lineRule="auto"/>
      </w:pPr>
    </w:p>
    <w:sectPr w:rsidR="00F22B8B" w:rsidSect="009922F4">
      <w:headerReference w:type="even" r:id="rId8"/>
      <w:headerReference w:type="default" r:id="rId9"/>
      <w:pgSz w:w="11906" w:h="16838"/>
      <w:pgMar w:top="1134" w:right="707" w:bottom="851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F8C" w:rsidRDefault="00BD4F8C">
      <w:r>
        <w:separator/>
      </w:r>
    </w:p>
  </w:endnote>
  <w:endnote w:type="continuationSeparator" w:id="0">
    <w:p w:rsidR="00BD4F8C" w:rsidRDefault="00BD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F8C" w:rsidRDefault="00BD4F8C">
      <w:r>
        <w:separator/>
      </w:r>
    </w:p>
  </w:footnote>
  <w:footnote w:type="continuationSeparator" w:id="0">
    <w:p w:rsidR="00BD4F8C" w:rsidRDefault="00BD4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4C" w:rsidRDefault="00566BB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1</w:t>
    </w:r>
    <w:r>
      <w:rPr>
        <w:rStyle w:val="a3"/>
      </w:rPr>
      <w:fldChar w:fldCharType="end"/>
    </w:r>
  </w:p>
  <w:p w:rsidR="00AC634C" w:rsidRDefault="00AC63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4C" w:rsidRDefault="00AC634C">
    <w:pPr>
      <w:pStyle w:val="a4"/>
      <w:framePr w:wrap="around" w:vAnchor="text" w:hAnchor="margin" w:xAlign="center" w:y="1"/>
      <w:rPr>
        <w:rStyle w:val="a3"/>
      </w:rPr>
    </w:pPr>
  </w:p>
  <w:p w:rsidR="00AC634C" w:rsidRDefault="00AC63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0CC5"/>
    <w:multiLevelType w:val="multilevel"/>
    <w:tmpl w:val="032A0CC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9623D"/>
    <w:multiLevelType w:val="hybridMultilevel"/>
    <w:tmpl w:val="02805A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B596B"/>
    <w:multiLevelType w:val="hybridMultilevel"/>
    <w:tmpl w:val="7F84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DC3"/>
    <w:multiLevelType w:val="hybridMultilevel"/>
    <w:tmpl w:val="46E67A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1D14"/>
    <w:multiLevelType w:val="multilevel"/>
    <w:tmpl w:val="26AE6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ascii="PT Astra Serif" w:hAnsi="PT Astra Serif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PT Astra Serif" w:hAnsi="PT Astra Serif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PT Astra Serif" w:hAnsi="PT Astra Serif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PT Astra Serif" w:hAnsi="PT Astra Serif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PT Astra Serif" w:hAnsi="PT Astra Serif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PT Astra Serif" w:hAnsi="PT Astra Serif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PT Astra Serif" w:hAnsi="PT Astra Serif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PT Astra Serif" w:hAnsi="PT Astra Serif" w:hint="default"/>
        <w:sz w:val="28"/>
      </w:rPr>
    </w:lvl>
  </w:abstractNum>
  <w:abstractNum w:abstractNumId="5" w15:restartNumberingAfterBreak="0">
    <w:nsid w:val="1E60756F"/>
    <w:multiLevelType w:val="hybridMultilevel"/>
    <w:tmpl w:val="A1D057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75057"/>
    <w:multiLevelType w:val="multilevel"/>
    <w:tmpl w:val="C5806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C7C5A"/>
    <w:multiLevelType w:val="multilevel"/>
    <w:tmpl w:val="B8B68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C519CA"/>
    <w:multiLevelType w:val="multilevel"/>
    <w:tmpl w:val="0DE8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45235"/>
    <w:multiLevelType w:val="multilevel"/>
    <w:tmpl w:val="0CD6D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CEDC423"/>
    <w:rsid w:val="BCEDC423"/>
    <w:rsid w:val="E9377BC7"/>
    <w:rsid w:val="FDF51118"/>
    <w:rsid w:val="FFFF13AA"/>
    <w:rsid w:val="00047AF6"/>
    <w:rsid w:val="00053A21"/>
    <w:rsid w:val="00073822"/>
    <w:rsid w:val="00074435"/>
    <w:rsid w:val="00097C96"/>
    <w:rsid w:val="000B4E2A"/>
    <w:rsid w:val="000C33B8"/>
    <w:rsid w:val="000E6EB4"/>
    <w:rsid w:val="000F296A"/>
    <w:rsid w:val="000F6DF9"/>
    <w:rsid w:val="0011097A"/>
    <w:rsid w:val="00136869"/>
    <w:rsid w:val="00144F85"/>
    <w:rsid w:val="00157324"/>
    <w:rsid w:val="00166829"/>
    <w:rsid w:val="0017078E"/>
    <w:rsid w:val="00187868"/>
    <w:rsid w:val="001F176C"/>
    <w:rsid w:val="001F4DC3"/>
    <w:rsid w:val="001F5FA6"/>
    <w:rsid w:val="00211026"/>
    <w:rsid w:val="0023402A"/>
    <w:rsid w:val="002B00BF"/>
    <w:rsid w:val="002B644C"/>
    <w:rsid w:val="002B79C0"/>
    <w:rsid w:val="002C723A"/>
    <w:rsid w:val="002D49DC"/>
    <w:rsid w:val="002E5431"/>
    <w:rsid w:val="0030269D"/>
    <w:rsid w:val="00311250"/>
    <w:rsid w:val="00327829"/>
    <w:rsid w:val="00370DBD"/>
    <w:rsid w:val="00371AE3"/>
    <w:rsid w:val="00383945"/>
    <w:rsid w:val="00387CCA"/>
    <w:rsid w:val="003A57EF"/>
    <w:rsid w:val="003F4379"/>
    <w:rsid w:val="00416775"/>
    <w:rsid w:val="00416E56"/>
    <w:rsid w:val="0042059E"/>
    <w:rsid w:val="00426A50"/>
    <w:rsid w:val="00427EF9"/>
    <w:rsid w:val="004532C4"/>
    <w:rsid w:val="0045490B"/>
    <w:rsid w:val="00466E40"/>
    <w:rsid w:val="00487AE4"/>
    <w:rsid w:val="004A32EE"/>
    <w:rsid w:val="004A53EB"/>
    <w:rsid w:val="004B3A3D"/>
    <w:rsid w:val="004C2B8A"/>
    <w:rsid w:val="004D500E"/>
    <w:rsid w:val="004D7FBE"/>
    <w:rsid w:val="00500990"/>
    <w:rsid w:val="00504108"/>
    <w:rsid w:val="00546A4E"/>
    <w:rsid w:val="00566BBE"/>
    <w:rsid w:val="0058088C"/>
    <w:rsid w:val="00580FBC"/>
    <w:rsid w:val="005D1F80"/>
    <w:rsid w:val="006404BE"/>
    <w:rsid w:val="00640525"/>
    <w:rsid w:val="00661366"/>
    <w:rsid w:val="00675BAB"/>
    <w:rsid w:val="00682D86"/>
    <w:rsid w:val="00692477"/>
    <w:rsid w:val="006B2076"/>
    <w:rsid w:val="006C7A64"/>
    <w:rsid w:val="006D663F"/>
    <w:rsid w:val="006E0B8A"/>
    <w:rsid w:val="006E10A2"/>
    <w:rsid w:val="006F2463"/>
    <w:rsid w:val="00704901"/>
    <w:rsid w:val="0070518D"/>
    <w:rsid w:val="007214CD"/>
    <w:rsid w:val="007215A0"/>
    <w:rsid w:val="007328B8"/>
    <w:rsid w:val="00750CE4"/>
    <w:rsid w:val="00753401"/>
    <w:rsid w:val="00760EC3"/>
    <w:rsid w:val="00784492"/>
    <w:rsid w:val="007871F4"/>
    <w:rsid w:val="007A1ACD"/>
    <w:rsid w:val="007D6132"/>
    <w:rsid w:val="007E15D9"/>
    <w:rsid w:val="007E23F9"/>
    <w:rsid w:val="007E6301"/>
    <w:rsid w:val="007E7251"/>
    <w:rsid w:val="007F071C"/>
    <w:rsid w:val="007F1CE4"/>
    <w:rsid w:val="007F3C8C"/>
    <w:rsid w:val="00816577"/>
    <w:rsid w:val="0081663B"/>
    <w:rsid w:val="00841809"/>
    <w:rsid w:val="00867DE6"/>
    <w:rsid w:val="00887E83"/>
    <w:rsid w:val="008A6E55"/>
    <w:rsid w:val="008D5A8B"/>
    <w:rsid w:val="008E41E9"/>
    <w:rsid w:val="008F27A7"/>
    <w:rsid w:val="00900AC2"/>
    <w:rsid w:val="009100BB"/>
    <w:rsid w:val="00913CB6"/>
    <w:rsid w:val="009206DC"/>
    <w:rsid w:val="00931730"/>
    <w:rsid w:val="00953070"/>
    <w:rsid w:val="00955CC4"/>
    <w:rsid w:val="009621EF"/>
    <w:rsid w:val="00965F49"/>
    <w:rsid w:val="0098052B"/>
    <w:rsid w:val="009907B7"/>
    <w:rsid w:val="009922F4"/>
    <w:rsid w:val="009A21D2"/>
    <w:rsid w:val="009A2306"/>
    <w:rsid w:val="009B6906"/>
    <w:rsid w:val="009C25AE"/>
    <w:rsid w:val="009D147B"/>
    <w:rsid w:val="009E172B"/>
    <w:rsid w:val="009E7246"/>
    <w:rsid w:val="00A15AAD"/>
    <w:rsid w:val="00A24DE2"/>
    <w:rsid w:val="00A37BBB"/>
    <w:rsid w:val="00A458C8"/>
    <w:rsid w:val="00A47098"/>
    <w:rsid w:val="00A47BCB"/>
    <w:rsid w:val="00A85A53"/>
    <w:rsid w:val="00A86157"/>
    <w:rsid w:val="00AC634C"/>
    <w:rsid w:val="00AE0D95"/>
    <w:rsid w:val="00AF013E"/>
    <w:rsid w:val="00B25625"/>
    <w:rsid w:val="00B331F3"/>
    <w:rsid w:val="00B7483A"/>
    <w:rsid w:val="00B9073C"/>
    <w:rsid w:val="00BA0BD0"/>
    <w:rsid w:val="00BD3E26"/>
    <w:rsid w:val="00BD4F8C"/>
    <w:rsid w:val="00BD72BF"/>
    <w:rsid w:val="00BD75C9"/>
    <w:rsid w:val="00BD7810"/>
    <w:rsid w:val="00C0602C"/>
    <w:rsid w:val="00C06BC5"/>
    <w:rsid w:val="00C52DA9"/>
    <w:rsid w:val="00C624A2"/>
    <w:rsid w:val="00C768B9"/>
    <w:rsid w:val="00C81283"/>
    <w:rsid w:val="00C862AB"/>
    <w:rsid w:val="00C9505D"/>
    <w:rsid w:val="00CA1CA6"/>
    <w:rsid w:val="00CA311F"/>
    <w:rsid w:val="00CC6FDF"/>
    <w:rsid w:val="00CD3C0D"/>
    <w:rsid w:val="00CD6F4D"/>
    <w:rsid w:val="00CE6087"/>
    <w:rsid w:val="00D11E16"/>
    <w:rsid w:val="00D31C26"/>
    <w:rsid w:val="00D47321"/>
    <w:rsid w:val="00D66EF5"/>
    <w:rsid w:val="00DA18B1"/>
    <w:rsid w:val="00DA2600"/>
    <w:rsid w:val="00DB3771"/>
    <w:rsid w:val="00DC1B4D"/>
    <w:rsid w:val="00DC2484"/>
    <w:rsid w:val="00DD7072"/>
    <w:rsid w:val="00DE760B"/>
    <w:rsid w:val="00E91E6F"/>
    <w:rsid w:val="00E92E3C"/>
    <w:rsid w:val="00EA61DA"/>
    <w:rsid w:val="00EC4A6A"/>
    <w:rsid w:val="00F1531D"/>
    <w:rsid w:val="00F20F7B"/>
    <w:rsid w:val="00F22B8B"/>
    <w:rsid w:val="00F31FD2"/>
    <w:rsid w:val="00F345FC"/>
    <w:rsid w:val="00F408A7"/>
    <w:rsid w:val="00F41B0C"/>
    <w:rsid w:val="00F46672"/>
    <w:rsid w:val="00F55D4A"/>
    <w:rsid w:val="00F62CCF"/>
    <w:rsid w:val="00F808C4"/>
    <w:rsid w:val="00F84232"/>
    <w:rsid w:val="00FA27A2"/>
    <w:rsid w:val="00FB768E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A9BEC-8D17-44A8-8A8B-1A61BDCA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BB"/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docdata">
    <w:name w:val="docdata"/>
    <w:aliases w:val="docy,v5,23348,bqiaagaaeyqcaaagiaiaaamwsaaabqtraaaaaaaaaaaaaaaaaaaaaaaaaaaaaaaaaaaaaaaaaaaaaaaaaaaaaaaaaaaaaaaaaaaaaaaaaaaaaaaaaaaaaaaaaaaaaaaaaaaaaaaaaaaaaaaaaaaaaaaaaaaaaaaaaaaaaaaaaaaaaaaaaaaaaaaaaaaaaaaaaaaaaaaaaaaaaaaaaaaaaaaaaaaaaaaaaaaaaaa"/>
    <w:basedOn w:val="a"/>
    <w:rsid w:val="00682D8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682D86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F22B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2B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MEGA\suvorov_disk\&#1041;&#1083;&#1072;&#1085;&#1082;&#1080;\&#1055;&#1088;&#1080;&#1082;&#1072;&#1079;&#1099;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1DBAA-4FFF-4438-ABCD-0B15FF1A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Мишина Ольга</cp:lastModifiedBy>
  <cp:revision>2</cp:revision>
  <cp:lastPrinted>2026-06-16T09:18:00Z</cp:lastPrinted>
  <dcterms:created xsi:type="dcterms:W3CDTF">2026-06-16T09:20:00Z</dcterms:created>
  <dcterms:modified xsi:type="dcterms:W3CDTF">2026-06-16T09:20:00Z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